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Pieve San Giacomo old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